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703"/>
        <w:gridCol w:w="460"/>
        <w:gridCol w:w="581"/>
        <w:gridCol w:w="115"/>
        <w:gridCol w:w="498"/>
        <w:gridCol w:w="1518"/>
        <w:gridCol w:w="581"/>
        <w:gridCol w:w="1647"/>
        <w:gridCol w:w="3103"/>
      </w:tblGrid>
      <w:tr w:rsidR="00C9238F" w:rsidRPr="00C9238F" w14:paraId="7547BEE0" w14:textId="77777777" w:rsidTr="00576892">
        <w:tc>
          <w:tcPr>
            <w:tcW w:w="1011" w:type="pct"/>
            <w:gridSpan w:val="3"/>
            <w:vAlign w:val="bottom"/>
          </w:tcPr>
          <w:p w14:paraId="347AA1A8" w14:textId="4765567D" w:rsidR="00C9238F" w:rsidRPr="00C9238F" w:rsidRDefault="005E36F5" w:rsidP="00576892">
            <w:pPr>
              <w:spacing w:before="240"/>
            </w:pPr>
            <w:r>
              <w:t>Name of Organization</w:t>
            </w:r>
          </w:p>
        </w:tc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5F986AD8" w14:textId="59B8546C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6709362" w14:textId="77777777" w:rsidTr="00576892">
        <w:tc>
          <w:tcPr>
            <w:tcW w:w="1011" w:type="pct"/>
            <w:gridSpan w:val="3"/>
            <w:vAlign w:val="bottom"/>
          </w:tcPr>
          <w:p w14:paraId="5C72927B" w14:textId="51C9DFED" w:rsidR="00C9238F" w:rsidRPr="00C9238F" w:rsidRDefault="005E36F5" w:rsidP="00576892">
            <w:pPr>
              <w:spacing w:before="240"/>
            </w:pPr>
            <w:r>
              <w:t>Address</w:t>
            </w:r>
          </w:p>
        </w:tc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326A634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0D20AC1" w14:textId="77777777" w:rsidTr="00576892">
        <w:tc>
          <w:tcPr>
            <w:tcW w:w="1011" w:type="pct"/>
            <w:gridSpan w:val="3"/>
            <w:vAlign w:val="bottom"/>
          </w:tcPr>
          <w:p w14:paraId="17D2ED99" w14:textId="3BADF0F8" w:rsidR="00C9238F" w:rsidRPr="00C9238F" w:rsidRDefault="005E36F5" w:rsidP="00576892">
            <w:pPr>
              <w:spacing w:before="240"/>
            </w:pPr>
            <w:r>
              <w:t>City/State/Zip</w:t>
            </w:r>
          </w:p>
        </w:tc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11F1B5A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2D7A6AD" w14:textId="77777777" w:rsidTr="00576892">
        <w:tc>
          <w:tcPr>
            <w:tcW w:w="1011" w:type="pct"/>
            <w:gridSpan w:val="3"/>
            <w:vAlign w:val="bottom"/>
          </w:tcPr>
          <w:p w14:paraId="14F34E1B" w14:textId="58DCB49F" w:rsidR="00C9238F" w:rsidRPr="00C9238F" w:rsidRDefault="005E36F5" w:rsidP="00576892">
            <w:pPr>
              <w:spacing w:before="240"/>
            </w:pPr>
            <w:r>
              <w:t>Contact Person</w:t>
            </w:r>
          </w:p>
        </w:tc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550819EE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7ADCA867" w14:textId="77777777" w:rsidTr="00576892">
        <w:tc>
          <w:tcPr>
            <w:tcW w:w="1011" w:type="pct"/>
            <w:gridSpan w:val="3"/>
            <w:vAlign w:val="bottom"/>
          </w:tcPr>
          <w:p w14:paraId="16220986" w14:textId="00E788CD" w:rsidR="00576892" w:rsidRPr="00C9238F" w:rsidRDefault="005E36F5" w:rsidP="00576892">
            <w:pPr>
              <w:spacing w:before="240"/>
            </w:pPr>
            <w:r>
              <w:t>Office Phone</w:t>
            </w:r>
          </w:p>
        </w:tc>
        <w:tc>
          <w:tcPr>
            <w:tcW w:w="1633" w:type="pct"/>
            <w:gridSpan w:val="5"/>
            <w:tcBorders>
              <w:bottom w:val="single" w:sz="4" w:space="0" w:color="auto"/>
            </w:tcBorders>
            <w:vAlign w:val="bottom"/>
          </w:tcPr>
          <w:p w14:paraId="32D428E1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C239CE7C62AA4EF1B567E7877F16DA06"/>
            </w:placeholder>
            <w:temporary/>
            <w:showingPlcHdr/>
            <w15:appearance w15:val="hidden"/>
          </w:sdtPr>
          <w:sdtContent>
            <w:tc>
              <w:tcPr>
                <w:tcW w:w="817" w:type="pct"/>
                <w:vAlign w:val="bottom"/>
              </w:tcPr>
              <w:p w14:paraId="1031195B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46A674D3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07016A40" w14:textId="77777777" w:rsidTr="00576892">
        <w:sdt>
          <w:sdtPr>
            <w:id w:val="-965116832"/>
            <w:placeholder>
              <w:docPart w:val="F48896D63D4E4BBC83B30F0FD9530C39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7E356AE1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6252367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33FA5DE" w14:textId="77777777" w:rsidTr="00576892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5C55D0F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5CF3C95" w14:textId="77777777" w:rsidTr="00576892">
        <w:tc>
          <w:tcPr>
            <w:tcW w:w="2356" w:type="pct"/>
            <w:gridSpan w:val="7"/>
            <w:vAlign w:val="bottom"/>
          </w:tcPr>
          <w:p w14:paraId="1BCB30AF" w14:textId="2BD5FEE4" w:rsidR="00C9238F" w:rsidRDefault="005E36F5" w:rsidP="00576892">
            <w:pPr>
              <w:spacing w:before="240"/>
            </w:pPr>
            <w:r>
              <w:t>Amount of Funding Requested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5D1766CA" w14:textId="21126D82" w:rsidR="005E36F5" w:rsidRDefault="005E36F5" w:rsidP="00576892">
            <w:pPr>
              <w:spacing w:before="240"/>
            </w:pPr>
          </w:p>
        </w:tc>
      </w:tr>
      <w:tr w:rsidR="00C9238F" w:rsidRPr="00C9238F" w14:paraId="62CBEF36" w14:textId="77777777" w:rsidTr="00576892">
        <w:trPr>
          <w:trHeight w:val="576"/>
        </w:trPr>
        <w:tc>
          <w:tcPr>
            <w:tcW w:w="5000" w:type="pct"/>
            <w:gridSpan w:val="10"/>
            <w:vAlign w:val="bottom"/>
          </w:tcPr>
          <w:p w14:paraId="5A53FADE" w14:textId="70AF4FD9" w:rsidR="00C9238F" w:rsidRPr="00C9238F" w:rsidRDefault="005E36F5" w:rsidP="00576892">
            <w:r>
              <w:t>Organization</w:t>
            </w:r>
            <w:r w:rsidR="009B54A9">
              <w:t>s</w:t>
            </w:r>
            <w:r>
              <w:t xml:space="preserve"> primary</w:t>
            </w:r>
            <w:r w:rsidR="00395B14">
              <w:t xml:space="preserve"> operation</w:t>
            </w:r>
            <w:r>
              <w:t xml:space="preserve"> and Proposed Use of Funding:</w:t>
            </w:r>
          </w:p>
        </w:tc>
      </w:tr>
      <w:tr w:rsidR="00C9238F" w:rsidRPr="00C9238F" w14:paraId="73004297" w14:textId="77777777" w:rsidTr="00576892">
        <w:tc>
          <w:tcPr>
            <w:tcW w:w="783" w:type="pct"/>
            <w:gridSpan w:val="2"/>
            <w:vAlign w:val="bottom"/>
          </w:tcPr>
          <w:p w14:paraId="44A4DF48" w14:textId="2B8CB924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4217" w:type="pct"/>
            <w:gridSpan w:val="8"/>
            <w:tcBorders>
              <w:bottom w:val="single" w:sz="4" w:space="0" w:color="auto"/>
            </w:tcBorders>
            <w:vAlign w:val="bottom"/>
          </w:tcPr>
          <w:p w14:paraId="04169FE2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5B911A4" w14:textId="77777777" w:rsidTr="00576892">
        <w:tc>
          <w:tcPr>
            <w:tcW w:w="783" w:type="pct"/>
            <w:gridSpan w:val="2"/>
            <w:vAlign w:val="bottom"/>
          </w:tcPr>
          <w:p w14:paraId="6C07A279" w14:textId="50A754BF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F0F377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27D7CE76" w14:textId="77777777" w:rsidTr="00576892">
        <w:tc>
          <w:tcPr>
            <w:tcW w:w="783" w:type="pct"/>
            <w:gridSpan w:val="2"/>
            <w:vAlign w:val="bottom"/>
          </w:tcPr>
          <w:p w14:paraId="07E6B2B3" w14:textId="3E6B05D8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222A4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48662BC0" w14:textId="77777777" w:rsidTr="00576892">
        <w:tc>
          <w:tcPr>
            <w:tcW w:w="783" w:type="pct"/>
            <w:gridSpan w:val="2"/>
            <w:vAlign w:val="bottom"/>
          </w:tcPr>
          <w:p w14:paraId="1D185964" w14:textId="2ACBFCDF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A009C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72220036" w14:textId="77777777" w:rsidTr="00576892">
        <w:tc>
          <w:tcPr>
            <w:tcW w:w="783" w:type="pct"/>
            <w:gridSpan w:val="2"/>
            <w:vAlign w:val="bottom"/>
          </w:tcPr>
          <w:p w14:paraId="12A93EBE" w14:textId="6EB0C2D6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D8B846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3E5A8C7" w14:textId="77777777" w:rsidTr="00576892">
        <w:tc>
          <w:tcPr>
            <w:tcW w:w="1356" w:type="pct"/>
            <w:gridSpan w:val="5"/>
            <w:vAlign w:val="bottom"/>
          </w:tcPr>
          <w:p w14:paraId="1D6F0CF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5"/>
            <w:vAlign w:val="bottom"/>
          </w:tcPr>
          <w:p w14:paraId="4850EECA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492C118" w14:textId="77777777" w:rsidTr="00576892">
        <w:tc>
          <w:tcPr>
            <w:tcW w:w="5000" w:type="pct"/>
            <w:gridSpan w:val="10"/>
            <w:vAlign w:val="bottom"/>
          </w:tcPr>
          <w:p w14:paraId="7C88BB9F" w14:textId="016CE854" w:rsidR="00C9238F" w:rsidRDefault="005E36F5" w:rsidP="00576892">
            <w:pPr>
              <w:spacing w:before="240"/>
            </w:pPr>
            <w:r>
              <w:t>Project Time Frame</w:t>
            </w:r>
          </w:p>
        </w:tc>
      </w:tr>
      <w:tr w:rsidR="00C9238F" w:rsidRPr="00C9238F" w14:paraId="050A0124" w14:textId="77777777" w:rsidTr="00576892">
        <w:tc>
          <w:tcPr>
            <w:tcW w:w="434" w:type="pct"/>
            <w:vAlign w:val="bottom"/>
          </w:tcPr>
          <w:p w14:paraId="2D0672C9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9"/>
            <w:tcBorders>
              <w:bottom w:val="single" w:sz="4" w:space="0" w:color="auto"/>
            </w:tcBorders>
            <w:vAlign w:val="bottom"/>
          </w:tcPr>
          <w:p w14:paraId="6B6E6448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14EFEE36" w14:textId="77777777" w:rsidTr="00576892">
        <w:tc>
          <w:tcPr>
            <w:tcW w:w="1603" w:type="pct"/>
            <w:gridSpan w:val="6"/>
            <w:vAlign w:val="bottom"/>
          </w:tcPr>
          <w:p w14:paraId="6BDA739A" w14:textId="3BF5461E" w:rsidR="00C9238F" w:rsidRDefault="005E36F5" w:rsidP="00576892">
            <w:pPr>
              <w:spacing w:before="240"/>
            </w:pPr>
            <w:r>
              <w:t>Will Funding be matched?</w:t>
            </w:r>
          </w:p>
        </w:tc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91DD9F" w14:textId="77777777" w:rsidR="00C9238F" w:rsidRDefault="00C9238F" w:rsidP="00576892">
            <w:pPr>
              <w:spacing w:before="240"/>
            </w:pPr>
          </w:p>
        </w:tc>
      </w:tr>
      <w:tr w:rsidR="00C9238F" w:rsidRPr="00C9238F" w14:paraId="3F1045E6" w14:textId="77777777" w:rsidTr="00576892">
        <w:tc>
          <w:tcPr>
            <w:tcW w:w="1299" w:type="pct"/>
            <w:gridSpan w:val="4"/>
            <w:vAlign w:val="bottom"/>
          </w:tcPr>
          <w:p w14:paraId="5392521A" w14:textId="0A4D4698" w:rsidR="00C9238F" w:rsidRPr="00C9238F" w:rsidRDefault="005E36F5" w:rsidP="00576892">
            <w:pPr>
              <w:spacing w:before="240"/>
            </w:pPr>
            <w:r>
              <w:t>Authorized Signature</w:t>
            </w:r>
          </w:p>
        </w:tc>
        <w:tc>
          <w:tcPr>
            <w:tcW w:w="3701" w:type="pct"/>
            <w:gridSpan w:val="6"/>
            <w:tcBorders>
              <w:bottom w:val="single" w:sz="4" w:space="0" w:color="auto"/>
            </w:tcBorders>
            <w:vAlign w:val="bottom"/>
          </w:tcPr>
          <w:p w14:paraId="2F648A0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C8D2C23" w14:textId="77777777" w:rsidTr="00576892">
        <w:tc>
          <w:tcPr>
            <w:tcW w:w="1011" w:type="pct"/>
            <w:gridSpan w:val="3"/>
            <w:vAlign w:val="bottom"/>
          </w:tcPr>
          <w:p w14:paraId="6E565F18" w14:textId="7A484F04" w:rsidR="00C9238F" w:rsidRPr="00C9238F" w:rsidRDefault="005E36F5" w:rsidP="00576892">
            <w:r>
              <w:t>Date</w:t>
            </w:r>
          </w:p>
        </w:tc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028B140F" w14:textId="77777777" w:rsidR="00C9238F" w:rsidRPr="00C9238F" w:rsidRDefault="00C9238F" w:rsidP="00576892">
            <w:pPr>
              <w:spacing w:before="240"/>
            </w:pPr>
          </w:p>
        </w:tc>
      </w:tr>
    </w:tbl>
    <w:p w14:paraId="60CF587C" w14:textId="77777777" w:rsidR="00C9238F" w:rsidRDefault="00C9238F" w:rsidP="00AF6BFE">
      <w:pPr>
        <w:pStyle w:val="NoSpacing"/>
      </w:pPr>
    </w:p>
    <w:p w14:paraId="64A89F43" w14:textId="77777777" w:rsidR="005E36F5" w:rsidRDefault="005E36F5" w:rsidP="005E36F5">
      <w:pPr>
        <w:ind w:firstLine="720"/>
      </w:pPr>
    </w:p>
    <w:p w14:paraId="6B07C029" w14:textId="3BF63DD8" w:rsidR="009B54A9" w:rsidRDefault="009B54A9" w:rsidP="005E36F5">
      <w:pPr>
        <w:ind w:firstLine="720"/>
      </w:pPr>
      <w:r>
        <w:lastRenderedPageBreak/>
        <w:t xml:space="preserve">Please fill out this request form and submit by email to </w:t>
      </w:r>
      <w:hyperlink r:id="rId11" w:history="1">
        <w:r w:rsidRPr="00E66BEC">
          <w:rPr>
            <w:rStyle w:val="Hyperlink"/>
          </w:rPr>
          <w:t>auditor@taylorcounty.iowa.gov</w:t>
        </w:r>
      </w:hyperlink>
      <w:r>
        <w:t xml:space="preserve"> or drop form off in the Auditor’s Office.</w:t>
      </w:r>
    </w:p>
    <w:p w14:paraId="2B6430F2" w14:textId="77777777" w:rsidR="009B54A9" w:rsidRDefault="009B54A9" w:rsidP="005E36F5">
      <w:pPr>
        <w:ind w:firstLine="720"/>
      </w:pPr>
      <w:r>
        <w:t xml:space="preserve">All appointments for funding need to be made in the Auditor’s Office, 712.523.2280.  </w:t>
      </w:r>
    </w:p>
    <w:p w14:paraId="4D0CC61A" w14:textId="32601722" w:rsidR="009B54A9" w:rsidRDefault="009B54A9" w:rsidP="005E36F5">
      <w:pPr>
        <w:ind w:firstLine="720"/>
      </w:pPr>
      <w:r>
        <w:t xml:space="preserve"> The Board meets every Thursday beginning at 9:00 a.m.  </w:t>
      </w:r>
    </w:p>
    <w:p w14:paraId="1139E674" w14:textId="77777777" w:rsidR="009B54A9" w:rsidRDefault="009B54A9" w:rsidP="005E36F5">
      <w:pPr>
        <w:ind w:firstLine="720"/>
      </w:pPr>
    </w:p>
    <w:p w14:paraId="4EEBEE1C" w14:textId="77777777" w:rsidR="009B54A9" w:rsidRDefault="009B54A9" w:rsidP="005E36F5">
      <w:pPr>
        <w:ind w:firstLine="720"/>
      </w:pPr>
    </w:p>
    <w:p w14:paraId="459E985A" w14:textId="77777777" w:rsidR="009B54A9" w:rsidRPr="005E36F5" w:rsidRDefault="009B54A9" w:rsidP="005E36F5">
      <w:pPr>
        <w:ind w:firstLine="720"/>
      </w:pPr>
    </w:p>
    <w:sectPr w:rsidR="009B54A9" w:rsidRPr="005E36F5" w:rsidSect="00D02D11">
      <w:headerReference w:type="default" r:id="rId12"/>
      <w:footerReference w:type="default" r:id="rId13"/>
      <w:pgSz w:w="12240" w:h="15840" w:code="1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F114C" w14:textId="77777777" w:rsidR="00DF632A" w:rsidRDefault="00DF632A" w:rsidP="00C9238F">
      <w:pPr>
        <w:spacing w:after="0" w:line="240" w:lineRule="auto"/>
      </w:pPr>
      <w:r>
        <w:separator/>
      </w:r>
    </w:p>
  </w:endnote>
  <w:endnote w:type="continuationSeparator" w:id="0">
    <w:p w14:paraId="75BBFB59" w14:textId="77777777" w:rsidR="00DF632A" w:rsidRDefault="00DF632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0C66E5-6666-4280-A2AE-57368B702B0A}"/>
    <w:embedBold r:id="rId2" w:fontKey="{474BDAF7-C84A-4279-9A35-80D2A7C8E0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362B00-BD63-426D-9491-BB61C5DC318B}"/>
    <w:embedBold r:id="rId4" w:fontKey="{764FBEB3-BBD4-4C75-A9D4-D97583FC9DD5}"/>
    <w:embedItalic r:id="rId5" w:fontKey="{FFA2DE36-1F01-4B0E-80F1-73DCDA6251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A4A2AF-09D8-4C51-A212-2E6AFC40A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6A57D208" w14:textId="77777777" w:rsidTr="00C4167A">
      <w:tc>
        <w:tcPr>
          <w:tcW w:w="4675" w:type="dxa"/>
          <w:vAlign w:val="center"/>
        </w:tcPr>
        <w:p w14:paraId="7A350EB0" w14:textId="77777777" w:rsidR="00003212" w:rsidRDefault="005E36F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Taylor County Board of Supervisors</w:t>
          </w:r>
        </w:p>
        <w:p w14:paraId="38552D23" w14:textId="77777777" w:rsidR="005E36F5" w:rsidRDefault="005E36F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405 Jefferson</w:t>
          </w:r>
        </w:p>
        <w:p w14:paraId="3532AAF7" w14:textId="77777777" w:rsidR="005E36F5" w:rsidRDefault="005E36F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Bedford IA 50833</w:t>
          </w:r>
        </w:p>
        <w:p w14:paraId="2320EB71" w14:textId="77777777" w:rsidR="009C2588" w:rsidRDefault="009C258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712.523.2060</w:t>
          </w:r>
        </w:p>
        <w:p w14:paraId="7392DCF1" w14:textId="0C2AB8C6" w:rsidR="007D0B0D" w:rsidRDefault="000B448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CALL AUDITOR TO MAKE FUNDING REQUEST APPOINTMENT</w:t>
          </w:r>
        </w:p>
        <w:p w14:paraId="4A945C68" w14:textId="5ACFEB87" w:rsidR="007D0B0D" w:rsidRPr="00003212" w:rsidRDefault="007D0B0D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712.523.2280</w:t>
          </w:r>
        </w:p>
      </w:tc>
      <w:tc>
        <w:tcPr>
          <w:tcW w:w="4675" w:type="dxa"/>
          <w:vAlign w:val="center"/>
        </w:tcPr>
        <w:p w14:paraId="38A9EF8D" w14:textId="09D39501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62166A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8DC34" w14:textId="77777777" w:rsidR="00DF632A" w:rsidRDefault="00DF632A" w:rsidP="00C9238F">
      <w:pPr>
        <w:spacing w:after="0" w:line="240" w:lineRule="auto"/>
      </w:pPr>
      <w:r>
        <w:separator/>
      </w:r>
    </w:p>
  </w:footnote>
  <w:footnote w:type="continuationSeparator" w:id="0">
    <w:p w14:paraId="12E1743A" w14:textId="77777777" w:rsidR="00DF632A" w:rsidRDefault="00DF632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5C4F4E77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E521C80" w14:textId="2C8E0C09" w:rsidR="00576892" w:rsidRPr="00576892" w:rsidRDefault="00576892" w:rsidP="005E36F5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7ADC1FA9" w14:textId="60708105" w:rsidR="00576892" w:rsidRDefault="005E36F5" w:rsidP="005E36F5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Taylor County</w:t>
          </w:r>
        </w:p>
        <w:p w14:paraId="5F1C50A9" w14:textId="42FADA1B" w:rsidR="005E36F5" w:rsidRPr="00576892" w:rsidRDefault="005E36F5" w:rsidP="005E36F5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Request for Funding</w:t>
          </w:r>
        </w:p>
      </w:tc>
    </w:tr>
  </w:tbl>
  <w:p w14:paraId="69821AB9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38644652">
    <w:abstractNumId w:val="11"/>
  </w:num>
  <w:num w:numId="2" w16cid:durableId="1825928527">
    <w:abstractNumId w:val="7"/>
  </w:num>
  <w:num w:numId="3" w16cid:durableId="1538346259">
    <w:abstractNumId w:val="15"/>
  </w:num>
  <w:num w:numId="4" w16cid:durableId="1408111573">
    <w:abstractNumId w:val="12"/>
  </w:num>
  <w:num w:numId="5" w16cid:durableId="1089350544">
    <w:abstractNumId w:val="13"/>
  </w:num>
  <w:num w:numId="6" w16cid:durableId="680547137">
    <w:abstractNumId w:val="19"/>
  </w:num>
  <w:num w:numId="7" w16cid:durableId="1482884378">
    <w:abstractNumId w:val="6"/>
  </w:num>
  <w:num w:numId="8" w16cid:durableId="1253851175">
    <w:abstractNumId w:val="10"/>
  </w:num>
  <w:num w:numId="9" w16cid:durableId="510727858">
    <w:abstractNumId w:val="17"/>
  </w:num>
  <w:num w:numId="10" w16cid:durableId="1028139968">
    <w:abstractNumId w:val="1"/>
  </w:num>
  <w:num w:numId="11" w16cid:durableId="1861120655">
    <w:abstractNumId w:val="5"/>
  </w:num>
  <w:num w:numId="12" w16cid:durableId="1155799570">
    <w:abstractNumId w:val="0"/>
  </w:num>
  <w:num w:numId="13" w16cid:durableId="1232354886">
    <w:abstractNumId w:val="2"/>
  </w:num>
  <w:num w:numId="14" w16cid:durableId="1886328197">
    <w:abstractNumId w:val="9"/>
  </w:num>
  <w:num w:numId="15" w16cid:durableId="973608393">
    <w:abstractNumId w:val="8"/>
  </w:num>
  <w:num w:numId="16" w16cid:durableId="378554617">
    <w:abstractNumId w:val="16"/>
  </w:num>
  <w:num w:numId="17" w16cid:durableId="1853570312">
    <w:abstractNumId w:val="3"/>
  </w:num>
  <w:num w:numId="18" w16cid:durableId="737900527">
    <w:abstractNumId w:val="21"/>
  </w:num>
  <w:num w:numId="19" w16cid:durableId="1203907393">
    <w:abstractNumId w:val="18"/>
  </w:num>
  <w:num w:numId="20" w16cid:durableId="1779106231">
    <w:abstractNumId w:val="14"/>
  </w:num>
  <w:num w:numId="21" w16cid:durableId="533228025">
    <w:abstractNumId w:val="20"/>
  </w:num>
  <w:num w:numId="22" w16cid:durableId="139449886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6F5"/>
    <w:rsid w:val="00003212"/>
    <w:rsid w:val="00052382"/>
    <w:rsid w:val="0006568A"/>
    <w:rsid w:val="00065A07"/>
    <w:rsid w:val="00076F0F"/>
    <w:rsid w:val="00084253"/>
    <w:rsid w:val="000B4486"/>
    <w:rsid w:val="000D1F49"/>
    <w:rsid w:val="001727CA"/>
    <w:rsid w:val="002C56E6"/>
    <w:rsid w:val="002D3238"/>
    <w:rsid w:val="00361E11"/>
    <w:rsid w:val="00395B14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E36F5"/>
    <w:rsid w:val="005F2035"/>
    <w:rsid w:val="005F7990"/>
    <w:rsid w:val="0063739C"/>
    <w:rsid w:val="00770F25"/>
    <w:rsid w:val="007A35A8"/>
    <w:rsid w:val="007B0A85"/>
    <w:rsid w:val="007C6A52"/>
    <w:rsid w:val="007D0B0D"/>
    <w:rsid w:val="0082043E"/>
    <w:rsid w:val="00897670"/>
    <w:rsid w:val="008B0E32"/>
    <w:rsid w:val="008E203A"/>
    <w:rsid w:val="0091229C"/>
    <w:rsid w:val="00920221"/>
    <w:rsid w:val="00940E73"/>
    <w:rsid w:val="0098597D"/>
    <w:rsid w:val="009A4B3C"/>
    <w:rsid w:val="009B54A9"/>
    <w:rsid w:val="009C2588"/>
    <w:rsid w:val="009F619A"/>
    <w:rsid w:val="009F6DDE"/>
    <w:rsid w:val="00A1613A"/>
    <w:rsid w:val="00A370A8"/>
    <w:rsid w:val="00AB6831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2D11"/>
    <w:rsid w:val="00D16163"/>
    <w:rsid w:val="00DB3FAD"/>
    <w:rsid w:val="00DF632A"/>
    <w:rsid w:val="00E61C09"/>
    <w:rsid w:val="00EB3B58"/>
    <w:rsid w:val="00EC7359"/>
    <w:rsid w:val="00EE3054"/>
    <w:rsid w:val="00F00606"/>
    <w:rsid w:val="00F01256"/>
    <w:rsid w:val="00FC7475"/>
    <w:rsid w:val="00FE0FE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517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B5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uditor@taylorcounty.iowa.gov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39CE7C62AA4EF1B567E7877F16D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1FFD5-3A50-4472-89AA-359F926D6A6A}"/>
      </w:docPartPr>
      <w:docPartBody>
        <w:p w:rsidR="00000000" w:rsidRDefault="00000000">
          <w:pPr>
            <w:pStyle w:val="C239CE7C62AA4EF1B567E7877F16DA06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F48896D63D4E4BBC83B30F0FD9530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48E36-48C1-42BE-A122-71EAC108D4D7}"/>
      </w:docPartPr>
      <w:docPartBody>
        <w:p w:rsidR="00000000" w:rsidRDefault="00000000">
          <w:pPr>
            <w:pStyle w:val="F48896D63D4E4BBC83B30F0FD9530C39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9B"/>
    <w:rsid w:val="00FB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480890C3024350B0D232D3CFDB9C4D">
    <w:name w:val="C6480890C3024350B0D232D3CFDB9C4D"/>
  </w:style>
  <w:style w:type="paragraph" w:customStyle="1" w:styleId="1E582B3A4E434BCBBEC9E7673B5D1EBC">
    <w:name w:val="1E582B3A4E434BCBBEC9E7673B5D1EBC"/>
  </w:style>
  <w:style w:type="paragraph" w:customStyle="1" w:styleId="BB69F69FDA8845D69F29586AAD473A6F">
    <w:name w:val="BB69F69FDA8845D69F29586AAD473A6F"/>
  </w:style>
  <w:style w:type="paragraph" w:customStyle="1" w:styleId="A2BDB895A0CD4112BD104A4228D35F51">
    <w:name w:val="A2BDB895A0CD4112BD104A4228D35F51"/>
  </w:style>
  <w:style w:type="paragraph" w:customStyle="1" w:styleId="85BEF2E0822A4DD4B5A4DCD81720F082">
    <w:name w:val="85BEF2E0822A4DD4B5A4DCD81720F082"/>
  </w:style>
  <w:style w:type="paragraph" w:customStyle="1" w:styleId="C239CE7C62AA4EF1B567E7877F16DA06">
    <w:name w:val="C239CE7C62AA4EF1B567E7877F16DA06"/>
  </w:style>
  <w:style w:type="paragraph" w:customStyle="1" w:styleId="F48896D63D4E4BBC83B30F0FD9530C39">
    <w:name w:val="F48896D63D4E4BBC83B30F0FD9530C39"/>
  </w:style>
  <w:style w:type="paragraph" w:customStyle="1" w:styleId="E1F1D4E4C557446A8BF1C03782B7F0DB">
    <w:name w:val="E1F1D4E4C557446A8BF1C03782B7F0DB"/>
  </w:style>
  <w:style w:type="paragraph" w:customStyle="1" w:styleId="FC251D83BF9946CD91FF2EDD9D965FA5">
    <w:name w:val="FC251D83BF9946CD91FF2EDD9D965FA5"/>
  </w:style>
  <w:style w:type="paragraph" w:customStyle="1" w:styleId="A3951B2A3D934A12B1EF6A70ECFE511B">
    <w:name w:val="A3951B2A3D934A12B1EF6A70ECFE511B"/>
  </w:style>
  <w:style w:type="paragraph" w:customStyle="1" w:styleId="28A207399D79425A9D51976EE3CD04A5">
    <w:name w:val="28A207399D79425A9D51976EE3CD04A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D71C81E747341BCB1CFDA679D1E6A06">
    <w:name w:val="DD71C81E747341BCB1CFDA679D1E6A06"/>
  </w:style>
  <w:style w:type="paragraph" w:customStyle="1" w:styleId="935F4384B24E477AB28DF66F5B22E482">
    <w:name w:val="935F4384B24E477AB28DF66F5B22E482"/>
  </w:style>
  <w:style w:type="paragraph" w:customStyle="1" w:styleId="44C7EF25727F4E28B4863C3FC8D1F3B5">
    <w:name w:val="44C7EF25727F4E28B4863C3FC8D1F3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CA6C78-7E94-4F8B-91C5-98CC1729C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2024-01-02T18:09:00Z</dcterms:created>
  <dcterms:modified xsi:type="dcterms:W3CDTF">2024-01-02T18:52:00Z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02f83b10-fdcb-435f-af87-3c2a5c2eb3e0_Enabled">
    <vt:lpwstr>true</vt:lpwstr>
  </property>
  <property fmtid="{D5CDD505-2E9C-101B-9397-08002B2CF9AE}" pid="4" name="MSIP_Label_02f83b10-fdcb-435f-af87-3c2a5c2eb3e0_SetDate">
    <vt:lpwstr>2024-01-02T18:21:53Z</vt:lpwstr>
  </property>
  <property fmtid="{D5CDD505-2E9C-101B-9397-08002B2CF9AE}" pid="5" name="MSIP_Label_02f83b10-fdcb-435f-af87-3c2a5c2eb3e0_Method">
    <vt:lpwstr>Standard</vt:lpwstr>
  </property>
  <property fmtid="{D5CDD505-2E9C-101B-9397-08002B2CF9AE}" pid="6" name="MSIP_Label_02f83b10-fdcb-435f-af87-3c2a5c2eb3e0_Name">
    <vt:lpwstr>defa4170-0d19-0005-0004-bc88714345d2</vt:lpwstr>
  </property>
  <property fmtid="{D5CDD505-2E9C-101B-9397-08002B2CF9AE}" pid="7" name="MSIP_Label_02f83b10-fdcb-435f-af87-3c2a5c2eb3e0_SiteId">
    <vt:lpwstr>b126c340-1ce2-49ba-847b-a68cdbcf65b9</vt:lpwstr>
  </property>
  <property fmtid="{D5CDD505-2E9C-101B-9397-08002B2CF9AE}" pid="8" name="MSIP_Label_02f83b10-fdcb-435f-af87-3c2a5c2eb3e0_ActionId">
    <vt:lpwstr>7c435338-1331-46ec-876d-9ac90bd41780</vt:lpwstr>
  </property>
  <property fmtid="{D5CDD505-2E9C-101B-9397-08002B2CF9AE}" pid="9" name="MSIP_Label_02f83b10-fdcb-435f-af87-3c2a5c2eb3e0_ContentBits">
    <vt:lpwstr>0</vt:lpwstr>
  </property>
</Properties>
</file>